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09" w:rsidRDefault="00231609" w:rsidP="00381821">
      <w:pPr>
        <w:pStyle w:val="Heading1"/>
        <w:rPr>
          <w:b/>
          <w:snapToGrid w:val="0"/>
          <w:sz w:val="20"/>
        </w:rPr>
      </w:pPr>
      <w:r w:rsidRPr="00205677"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0.75pt;visibility:visible">
            <v:imagedata r:id="rId4" o:title=""/>
          </v:shape>
        </w:pict>
      </w:r>
    </w:p>
    <w:p w:rsidR="00231609" w:rsidRPr="00B51B10" w:rsidRDefault="00231609" w:rsidP="00381821">
      <w:pPr>
        <w:pStyle w:val="Heading1"/>
        <w:rPr>
          <w:b/>
          <w:snapToGrid w:val="0"/>
          <w:sz w:val="36"/>
          <w:szCs w:val="36"/>
        </w:rPr>
      </w:pPr>
      <w:r w:rsidRPr="00B51B10">
        <w:rPr>
          <w:b/>
          <w:snapToGrid w:val="0"/>
          <w:sz w:val="36"/>
          <w:szCs w:val="36"/>
        </w:rPr>
        <w:t>А</w:t>
      </w:r>
      <w:r>
        <w:rPr>
          <w:b/>
          <w:snapToGrid w:val="0"/>
          <w:sz w:val="36"/>
          <w:szCs w:val="36"/>
        </w:rPr>
        <w:t>нтитеррористическая комиссия Белозерского района</w:t>
      </w:r>
    </w:p>
    <w:p w:rsidR="00231609" w:rsidRPr="008B63EB" w:rsidRDefault="00231609" w:rsidP="00381821">
      <w:pPr>
        <w:jc w:val="center"/>
      </w:pPr>
    </w:p>
    <w:p w:rsidR="00231609" w:rsidRPr="00381821" w:rsidRDefault="00231609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ВМЕСТЕ ПРОТИВ ТЕРРОРА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>Слово "террор" в переводе с латыни означает "ужас". Террористы - это крайне жестокие люди, которые любыми способами хотят запугать нас. Все они - преступники, хотя очень часто "прячутся" за красивыми словами. Но этим словам нельзя верить.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Террористов не нужно бояться. С ними борются специальные подразделения, правительства всех государств. Против терроризма сегодня - весь мир, люди всех национальностей, стран и континентов. В современном мире любого человека подстерегает множество опасностей.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>Когда что-то происходит, у нас порой нет времени думать, исходит угроза от террористов или нет. Главное - действовать и действовать правильно. На сайте ты найдешь правила поведения в различных ситуациях, телефоны служб спасения и другую важную и нужную информацию. Она поможет тебе спасти собственную жизнь и жизнь твоих близких. Поделись своими знаниями с друзьями и одноклассниками - и вы станете сильнее перед лицом возможной опасности!</w:t>
      </w:r>
    </w:p>
    <w:p w:rsidR="00231609" w:rsidRPr="00C23FF3" w:rsidRDefault="00231609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1609" w:rsidRPr="00381821" w:rsidRDefault="00231609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В жизни каждого человека случается немало радостных событий. Но, к сожалению, порой бывает и так, что нам необходимы чья-то помощь и защита. Находясь дома или в школе, мы знаем, к кому обратиться в трудную минуту, - это наши родители, учителя, друзья. Но, оказавшись один на один с огромным городом, никто не застрахован от различных опасностей. Большой город может встретить нас недружелюбно: угрозы могут подстерегать повсюду - в общественном транспорте, кино, театре, просто на улице. Преступники-террористы любыми способами пытаются нарушить покой в нашей жизни. Это они способны организовывать взрывы и убийства. На чью помощь мы можем рассчитывать в таком случае? 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1609" w:rsidRPr="00381821" w:rsidRDefault="00231609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ОТ КОГО НАС ЗАЩИЩАЮТ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>Нас защищают от террористов. Это злые и хитрые люди, хотя внешне они могут выглядеть вполне обычно. Выделить их из толпы очень непросто. Террористам не важно, против кого они совершают свои преступления. Им все равно, кого убивать - детей, взрослых, стариков. При этом они могут говорить много красивых слов, выдвигать гневные требования, пытаться внушить всем нам, что они делают благородное дело. Себя преступниками они не считают.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609" w:rsidRPr="00381821" w:rsidRDefault="00231609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231609" w:rsidRPr="00381821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Защитить нас и прийти на помощь готовы люди разных профессий. Задача разведчиков - определить, готовится ли какое-либо злодеяние или нет, и от кого исходит опасность. Пограничники не пустят террористов в нашу страну, </w:t>
      </w:r>
      <w:r>
        <w:rPr>
          <w:rFonts w:ascii="Times New Roman" w:hAnsi="Times New Roman" w:cs="Times New Roman"/>
          <w:sz w:val="28"/>
          <w:szCs w:val="28"/>
        </w:rPr>
        <w:t>полиция</w:t>
      </w:r>
      <w:bookmarkStart w:id="0" w:name="_GoBack"/>
      <w:bookmarkEnd w:id="0"/>
      <w:r w:rsidRPr="00381821">
        <w:rPr>
          <w:rFonts w:ascii="Times New Roman" w:hAnsi="Times New Roman" w:cs="Times New Roman"/>
          <w:sz w:val="28"/>
          <w:szCs w:val="28"/>
        </w:rPr>
        <w:t xml:space="preserve"> арестует преступников, а спасатели и врачи окажут помощь тем, кто попал в беду. Все они - профессионалы, работают быстро и четко. Они - единая команда. Но чтобы эта команда выполняла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231609" w:rsidRPr="00AB5525" w:rsidRDefault="00231609" w:rsidP="00AB5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609" w:rsidRDefault="00231609" w:rsidP="00AB5525">
      <w:pPr>
        <w:jc w:val="both"/>
      </w:pPr>
      <w:r w:rsidRPr="0020567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style="width:423.75pt;height:756.75pt;visibility:visible">
            <v:imagedata r:id="rId5" o:title=""/>
          </v:shape>
        </w:pict>
      </w:r>
    </w:p>
    <w:p w:rsidR="00231609" w:rsidRPr="00AB5525" w:rsidRDefault="00231609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t xml:space="preserve">Как нас защищают </w:t>
      </w:r>
    </w:p>
    <w:p w:rsidR="00231609" w:rsidRPr="00AB5525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609" w:rsidRPr="00AB5525" w:rsidRDefault="00231609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25">
        <w:rPr>
          <w:rFonts w:ascii="Times New Roman" w:hAnsi="Times New Roman" w:cs="Times New Roman"/>
          <w:sz w:val="28"/>
          <w:szCs w:val="28"/>
        </w:rPr>
        <w:t xml:space="preserve">У людей, работающих в НАКе, мало свободного времени и практически нет выходных. Они выбрали эту нелегкую профессию для того, чтобы мы могли жить спокойной, привычной для нас жизнью: ходить в школу, на работу, встречаться с друзьями, путешествовать… </w:t>
      </w:r>
      <w:r>
        <w:rPr>
          <w:rFonts w:ascii="Times New Roman" w:hAnsi="Times New Roman" w:cs="Times New Roman"/>
          <w:sz w:val="28"/>
          <w:szCs w:val="28"/>
        </w:rPr>
        <w:t>полицейские</w:t>
      </w:r>
      <w:r w:rsidRPr="00AB5525">
        <w:rPr>
          <w:rFonts w:ascii="Times New Roman" w:hAnsi="Times New Roman" w:cs="Times New Roman"/>
          <w:sz w:val="28"/>
          <w:szCs w:val="28"/>
        </w:rPr>
        <w:t xml:space="preserve"> ловят преступников, врачи лечат людей. Но, если террористам все же удается осуществить свои грязные замыслы, например, захватить в заложники детей в школе(как это было в Беслане) или взорвать жилой дом (как в Москве и ряде других городов России) - НАК становится единой командой, где каждый знает, что именно ему надо делать в экстренной ситуации и как помочь людям, попавшим в беду.</w:t>
      </w:r>
    </w:p>
    <w:sectPr w:rsidR="00231609" w:rsidRPr="00AB5525" w:rsidSect="0038182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E36"/>
    <w:rsid w:val="00205677"/>
    <w:rsid w:val="00222BA9"/>
    <w:rsid w:val="00231609"/>
    <w:rsid w:val="0032436B"/>
    <w:rsid w:val="00381821"/>
    <w:rsid w:val="003C12B4"/>
    <w:rsid w:val="00437E36"/>
    <w:rsid w:val="004B454A"/>
    <w:rsid w:val="005667CB"/>
    <w:rsid w:val="00604DB2"/>
    <w:rsid w:val="0077698A"/>
    <w:rsid w:val="007F1E73"/>
    <w:rsid w:val="00870E55"/>
    <w:rsid w:val="0088414D"/>
    <w:rsid w:val="008B63EB"/>
    <w:rsid w:val="00AB5525"/>
    <w:rsid w:val="00AE5E41"/>
    <w:rsid w:val="00B51B10"/>
    <w:rsid w:val="00C23FF3"/>
    <w:rsid w:val="00CC3939"/>
    <w:rsid w:val="00DC6F3A"/>
    <w:rsid w:val="00E041E4"/>
    <w:rsid w:val="00F3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BA9"/>
    <w:pPr>
      <w:spacing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182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182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AE5E41"/>
    <w:pPr>
      <w:spacing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5E41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4</Pages>
  <Words>544</Words>
  <Characters>3106</Characters>
  <Application>Microsoft Office Outlook</Application>
  <DocSecurity>0</DocSecurity>
  <Lines>0</Lines>
  <Paragraphs>0</Paragraphs>
  <ScaleCrop>false</ScaleCrop>
  <Company>Kataysk District Administration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Arm-1</cp:lastModifiedBy>
  <cp:revision>9</cp:revision>
  <dcterms:created xsi:type="dcterms:W3CDTF">2013-08-12T13:46:00Z</dcterms:created>
  <dcterms:modified xsi:type="dcterms:W3CDTF">2014-03-28T05:51:00Z</dcterms:modified>
</cp:coreProperties>
</file>