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EBE" w:rsidRDefault="00B64EBE">
      <w:pPr>
        <w:framePr w:w="11160" w:h="15778" w:wrap="around" w:vAnchor="text" w:hAnchor="margin" w:x="-18" w:y="1"/>
        <w:jc w:val="center"/>
        <w:rPr>
          <w:sz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8pt;height:789pt">
            <v:imagedata r:id="rId6" r:href="rId7"/>
          </v:shape>
        </w:pict>
      </w:r>
    </w:p>
    <w:p w:rsidR="00B64EBE" w:rsidRDefault="00B64EBE">
      <w:pPr>
        <w:rPr>
          <w:sz w:val="2"/>
          <w:szCs w:val="2"/>
        </w:rPr>
        <w:sectPr w:rsidR="00B64EBE">
          <w:type w:val="continuous"/>
          <w:pgSz w:w="11905" w:h="16837"/>
          <w:pgMar w:top="627" w:right="139" w:bottom="325" w:left="643" w:header="0" w:footer="3" w:gutter="0"/>
          <w:cols w:space="720"/>
          <w:noEndnote/>
          <w:docGrid w:linePitch="360"/>
        </w:sectPr>
      </w:pPr>
    </w:p>
    <w:p w:rsidR="00B64EBE" w:rsidRDefault="00B64EBE">
      <w:pPr>
        <w:pStyle w:val="50"/>
        <w:shd w:val="clear" w:color="auto" w:fill="auto"/>
        <w:spacing w:line="310" w:lineRule="exact"/>
        <w:ind w:left="10080"/>
      </w:pPr>
      <w:r>
        <w:rPr>
          <w:rFonts w:hint="eastAsia"/>
        </w:rPr>
        <w:t>м</w:t>
      </w:r>
      <w:r>
        <w:t>&gt;</w:t>
      </w:r>
    </w:p>
    <w:p w:rsidR="00B64EBE" w:rsidRDefault="00B64EBE">
      <w:pPr>
        <w:framePr w:wrap="notBeside" w:vAnchor="text" w:hAnchor="text" w:xAlign="center" w:y="1"/>
        <w:jc w:val="center"/>
        <w:rPr>
          <w:sz w:val="2"/>
        </w:rPr>
      </w:pPr>
      <w:r>
        <w:pict>
          <v:shape id="_x0000_i1026" type="#_x0000_t75" style="width:525pt;height:795pt">
            <v:imagedata r:id="rId8" r:href="rId9"/>
          </v:shape>
        </w:pict>
      </w:r>
    </w:p>
    <w:p w:rsidR="00B64EBE" w:rsidRDefault="00B64EBE">
      <w:pPr>
        <w:rPr>
          <w:sz w:val="2"/>
          <w:szCs w:val="2"/>
        </w:rPr>
        <w:sectPr w:rsidR="00B64EBE">
          <w:pgSz w:w="11905" w:h="16837"/>
          <w:pgMar w:top="319" w:right="115" w:bottom="113" w:left="1281" w:header="0" w:footer="3" w:gutter="0"/>
          <w:cols w:space="720"/>
          <w:noEndnote/>
          <w:docGrid w:linePitch="360"/>
        </w:sectPr>
      </w:pPr>
    </w:p>
    <w:p w:rsidR="00B64EBE" w:rsidRDefault="00B64EBE">
      <w:pPr>
        <w:framePr w:w="10622" w:h="15691" w:wrap="around" w:vAnchor="text" w:hAnchor="margin" w:x="-30" w:y="1"/>
        <w:jc w:val="center"/>
        <w:rPr>
          <w:sz w:val="2"/>
        </w:rPr>
      </w:pPr>
      <w:r>
        <w:pict>
          <v:shape id="_x0000_i1027" type="#_x0000_t75" style="width:531pt;height:784.5pt">
            <v:imagedata r:id="rId10" r:href="rId11"/>
          </v:shape>
        </w:pict>
      </w:r>
    </w:p>
    <w:p w:rsidR="00B64EBE" w:rsidRDefault="00B64EBE">
      <w:pPr>
        <w:rPr>
          <w:sz w:val="2"/>
          <w:szCs w:val="2"/>
        </w:rPr>
        <w:sectPr w:rsidR="00B64EBE">
          <w:pgSz w:w="11905" w:h="16837"/>
          <w:pgMar w:top="827" w:right="163" w:bottom="318" w:left="1181" w:header="0" w:footer="3" w:gutter="0"/>
          <w:cols w:space="720"/>
          <w:noEndnote/>
          <w:docGrid w:linePitch="360"/>
        </w:sectPr>
      </w:pPr>
    </w:p>
    <w:p w:rsidR="00B64EBE" w:rsidRDefault="00B64EBE">
      <w:pPr>
        <w:framePr w:w="10771" w:h="15749" w:wrap="around" w:vAnchor="text" w:hAnchor="margin" w:x="-45" w:y="1"/>
        <w:jc w:val="center"/>
        <w:rPr>
          <w:sz w:val="2"/>
        </w:rPr>
      </w:pPr>
      <w:r>
        <w:pict>
          <v:shape id="_x0000_i1028" type="#_x0000_t75" style="width:538.5pt;height:787.5pt">
            <v:imagedata r:id="rId12" r:href="rId13"/>
          </v:shape>
        </w:pict>
      </w:r>
    </w:p>
    <w:p w:rsidR="00B64EBE" w:rsidRDefault="00B64EBE">
      <w:pPr>
        <w:rPr>
          <w:sz w:val="2"/>
          <w:szCs w:val="2"/>
        </w:rPr>
        <w:sectPr w:rsidR="00B64EBE">
          <w:pgSz w:w="11905" w:h="16837"/>
          <w:pgMar w:top="829" w:right="192" w:bottom="258" w:left="1032" w:header="0" w:footer="3" w:gutter="0"/>
          <w:cols w:space="720"/>
          <w:noEndnote/>
          <w:docGrid w:linePitch="360"/>
        </w:sectPr>
      </w:pPr>
    </w:p>
    <w:p w:rsidR="00B64EBE" w:rsidRDefault="00B64EBE">
      <w:pPr>
        <w:framePr w:w="10949" w:h="16051" w:wrap="around" w:vAnchor="text" w:hAnchor="margin" w:x="2" w:y="1"/>
        <w:jc w:val="center"/>
        <w:rPr>
          <w:sz w:val="2"/>
        </w:rPr>
      </w:pPr>
      <w:r>
        <w:pict>
          <v:shape id="_x0000_i1029" type="#_x0000_t75" style="width:542.25pt;height:802.5pt">
            <v:imagedata r:id="rId14" r:href="rId15"/>
          </v:shape>
        </w:pict>
      </w:r>
    </w:p>
    <w:p w:rsidR="00B64EBE" w:rsidRDefault="00B64EBE">
      <w:pPr>
        <w:rPr>
          <w:sz w:val="2"/>
          <w:szCs w:val="2"/>
        </w:rPr>
        <w:sectPr w:rsidR="00B64EBE">
          <w:pgSz w:w="11905" w:h="16837"/>
          <w:pgMar w:top="279" w:right="27" w:bottom="394" w:left="929" w:header="0" w:footer="3" w:gutter="0"/>
          <w:cols w:space="720"/>
          <w:noEndnote/>
          <w:docGrid w:linePitch="360"/>
        </w:sectPr>
      </w:pPr>
    </w:p>
    <w:p w:rsidR="00B64EBE" w:rsidRDefault="00B64EBE">
      <w:pPr>
        <w:framePr w:w="10771" w:h="16080" w:wrap="around" w:vAnchor="text" w:hAnchor="margin" w:x="-85" w:y="1"/>
        <w:jc w:val="center"/>
        <w:rPr>
          <w:sz w:val="2"/>
        </w:rPr>
      </w:pPr>
      <w:r>
        <w:pict>
          <v:shape id="_x0000_i1030" type="#_x0000_t75" style="width:538.5pt;height:804pt">
            <v:imagedata r:id="rId16" r:href="rId17"/>
          </v:shape>
        </w:pict>
      </w:r>
    </w:p>
    <w:p w:rsidR="00B64EBE" w:rsidRDefault="00B64EBE">
      <w:pPr>
        <w:rPr>
          <w:sz w:val="2"/>
          <w:szCs w:val="2"/>
        </w:rPr>
      </w:pPr>
    </w:p>
    <w:sectPr w:rsidR="00B64EBE" w:rsidSect="00EE3E0D">
      <w:pgSz w:w="11905" w:h="16837"/>
      <w:pgMar w:top="589" w:right="305" w:bottom="167" w:left="100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4EBE" w:rsidRDefault="00B64EBE" w:rsidP="00EE3E0D">
      <w:r>
        <w:separator/>
      </w:r>
    </w:p>
  </w:endnote>
  <w:endnote w:type="continuationSeparator" w:id="1">
    <w:p w:rsidR="00B64EBE" w:rsidRDefault="00B64EBE" w:rsidP="00EE3E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4EBE" w:rsidRDefault="00B64EBE"/>
  </w:footnote>
  <w:footnote w:type="continuationSeparator" w:id="1">
    <w:p w:rsidR="00B64EBE" w:rsidRDefault="00B64EBE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3E0D"/>
    <w:rsid w:val="002A7F9B"/>
    <w:rsid w:val="003F5DB1"/>
    <w:rsid w:val="00422361"/>
    <w:rsid w:val="00636F5A"/>
    <w:rsid w:val="009631CB"/>
    <w:rsid w:val="00B64EBE"/>
    <w:rsid w:val="00B91617"/>
    <w:rsid w:val="00EE3E0D"/>
    <w:rsid w:val="00F330CA"/>
    <w:rsid w:val="00F45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E0D"/>
    <w:rPr>
      <w:color w:val="000000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EE3E0D"/>
    <w:rPr>
      <w:rFonts w:cs="Times New Roman"/>
      <w:color w:val="000080"/>
      <w:u w:val="single"/>
    </w:rPr>
  </w:style>
  <w:style w:type="character" w:customStyle="1" w:styleId="5">
    <w:name w:val="Основной текст (5)_"/>
    <w:basedOn w:val="DefaultParagraphFont"/>
    <w:link w:val="50"/>
    <w:uiPriority w:val="99"/>
    <w:locked/>
    <w:rsid w:val="00EE3E0D"/>
    <w:rPr>
      <w:rFonts w:cs="Times New Roman"/>
      <w:spacing w:val="-30"/>
      <w:sz w:val="31"/>
      <w:szCs w:val="31"/>
    </w:rPr>
  </w:style>
  <w:style w:type="paragraph" w:customStyle="1" w:styleId="50">
    <w:name w:val="Основной текст (5)"/>
    <w:basedOn w:val="Normal"/>
    <w:link w:val="5"/>
    <w:uiPriority w:val="99"/>
    <w:rsid w:val="00EE3E0D"/>
    <w:pPr>
      <w:shd w:val="clear" w:color="auto" w:fill="FFFFFF"/>
      <w:spacing w:line="240" w:lineRule="atLeast"/>
    </w:pPr>
    <w:rPr>
      <w:i/>
      <w:iCs/>
      <w:spacing w:val="-30"/>
      <w:sz w:val="31"/>
      <w:szCs w:val="3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Z:\&#1054;&#1041;&#1065;&#1048;&#1049;%20&#1054;&#1058;&#1044;&#1045;&#1051;\media\image4.jpe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file:///Z:\&#1054;&#1041;&#1065;&#1048;&#1049;%20&#1054;&#1058;&#1044;&#1045;&#1051;\media\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file:///Z:\&#1054;&#1041;&#1065;&#1048;&#1049;%20&#1054;&#1058;&#1044;&#1045;&#1051;\media\image6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Z:\&#1054;&#1041;&#1065;&#1048;&#1049;%20&#1054;&#1058;&#1044;&#1045;&#1051;\media\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file:///Z:\&#1054;&#1041;&#1065;&#1048;&#1049;%20&#1054;&#1058;&#1044;&#1045;&#1051;\media\image5.jpeg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file:///Z:\&#1054;&#1041;&#1065;&#1048;&#1049;%20&#1054;&#1058;&#1044;&#1045;&#1051;\media\image2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7</Pages>
  <Words>72</Words>
  <Characters>411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/>
  <cp:keywords/>
  <dc:description/>
  <cp:lastModifiedBy>OLЯ</cp:lastModifiedBy>
  <cp:revision>2</cp:revision>
  <dcterms:created xsi:type="dcterms:W3CDTF">2014-04-08T09:51:00Z</dcterms:created>
  <dcterms:modified xsi:type="dcterms:W3CDTF">2014-04-08T09:51:00Z</dcterms:modified>
</cp:coreProperties>
</file>